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3F5" w:rsidRPr="008C23F5" w:rsidRDefault="008C23F5" w:rsidP="008C23F5">
      <w:pPr>
        <w:rPr>
          <w:b/>
          <w:sz w:val="28"/>
          <w:szCs w:val="28"/>
          <w:lang w:val="nn-NO"/>
        </w:rPr>
      </w:pPr>
      <w:r w:rsidRPr="008C23F5">
        <w:rPr>
          <w:b/>
          <w:sz w:val="28"/>
          <w:szCs w:val="28"/>
          <w:lang w:val="nn-NO"/>
        </w:rPr>
        <w:t xml:space="preserve">Sakliste til årsmøtet </w:t>
      </w:r>
      <w:r w:rsidR="00805DE3">
        <w:rPr>
          <w:b/>
          <w:sz w:val="28"/>
          <w:szCs w:val="28"/>
          <w:lang w:val="nn-NO"/>
        </w:rPr>
        <w:t>i</w:t>
      </w:r>
      <w:r w:rsidRPr="008C23F5">
        <w:rPr>
          <w:b/>
          <w:sz w:val="28"/>
          <w:szCs w:val="28"/>
          <w:lang w:val="nn-NO"/>
        </w:rPr>
        <w:t xml:space="preserve"> Kyrksæterøra IL </w:t>
      </w:r>
      <w:r w:rsidR="003760D8">
        <w:rPr>
          <w:b/>
          <w:sz w:val="28"/>
          <w:szCs w:val="28"/>
          <w:lang w:val="nn-NO"/>
        </w:rPr>
        <w:t>2</w:t>
      </w:r>
      <w:r w:rsidR="0089483C">
        <w:rPr>
          <w:b/>
          <w:sz w:val="28"/>
          <w:szCs w:val="28"/>
          <w:lang w:val="nn-NO"/>
        </w:rPr>
        <w:t>8</w:t>
      </w:r>
      <w:r w:rsidR="003760D8">
        <w:rPr>
          <w:b/>
          <w:sz w:val="28"/>
          <w:szCs w:val="28"/>
          <w:lang w:val="nn-NO"/>
        </w:rPr>
        <w:t>.03.201</w:t>
      </w:r>
      <w:r w:rsidR="0089483C">
        <w:rPr>
          <w:b/>
          <w:sz w:val="28"/>
          <w:szCs w:val="28"/>
          <w:lang w:val="nn-NO"/>
        </w:rPr>
        <w:t>9</w:t>
      </w:r>
    </w:p>
    <w:p w:rsidR="008C23F5" w:rsidRPr="008C23F5" w:rsidRDefault="008C23F5" w:rsidP="008C23F5">
      <w:pPr>
        <w:rPr>
          <w:lang w:val="nn-NO"/>
        </w:rPr>
      </w:pPr>
    </w:p>
    <w:p w:rsidR="00DA62EC" w:rsidRDefault="008C23F5" w:rsidP="00F96AC4">
      <w:pPr>
        <w:rPr>
          <w:lang w:eastAsia="en-US"/>
        </w:rPr>
      </w:pPr>
      <w:r>
        <w:t xml:space="preserve">1. </w:t>
      </w:r>
      <w:r>
        <w:tab/>
      </w:r>
      <w:r w:rsidRPr="003617C3">
        <w:rPr>
          <w:lang w:eastAsia="en-US"/>
        </w:rPr>
        <w:t>Godkjenne de stemmeberettigede.</w:t>
      </w:r>
      <w:r w:rsidR="00DA62EC">
        <w:tab/>
      </w:r>
    </w:p>
    <w:p w:rsidR="008C23F5" w:rsidRDefault="008C23F5" w:rsidP="00DA62EC"/>
    <w:p w:rsidR="008C23F5" w:rsidRDefault="008C23F5" w:rsidP="008C23F5">
      <w:r>
        <w:t>2.</w:t>
      </w:r>
      <w:r>
        <w:tab/>
        <w:t>Konstituering, godkjenning av innkalling og saksliste</w:t>
      </w:r>
    </w:p>
    <w:p w:rsidR="008C23F5" w:rsidRDefault="008C23F5" w:rsidP="008C23F5"/>
    <w:p w:rsidR="008C23F5" w:rsidRDefault="008C23F5" w:rsidP="008C23F5">
      <w:r>
        <w:t>3.</w:t>
      </w:r>
      <w:r>
        <w:tab/>
        <w:t>Valg av:</w:t>
      </w:r>
    </w:p>
    <w:p w:rsidR="008C23F5" w:rsidRDefault="008C23F5" w:rsidP="008C23F5">
      <w:pPr>
        <w:numPr>
          <w:ilvl w:val="0"/>
          <w:numId w:val="1"/>
        </w:numPr>
      </w:pPr>
      <w:r>
        <w:t>Møteleder</w:t>
      </w:r>
    </w:p>
    <w:p w:rsidR="008C23F5" w:rsidRDefault="008C23F5" w:rsidP="008C23F5">
      <w:pPr>
        <w:numPr>
          <w:ilvl w:val="0"/>
          <w:numId w:val="1"/>
        </w:numPr>
      </w:pPr>
      <w:r>
        <w:t>Møtesekretær</w:t>
      </w:r>
    </w:p>
    <w:p w:rsidR="008C23F5" w:rsidRDefault="008C23F5" w:rsidP="008C23F5">
      <w:pPr>
        <w:numPr>
          <w:ilvl w:val="0"/>
          <w:numId w:val="1"/>
        </w:numPr>
      </w:pPr>
      <w:r>
        <w:t>2 personer til å underskrive møteprotokoll</w:t>
      </w:r>
    </w:p>
    <w:p w:rsidR="008C23F5" w:rsidRDefault="008C23F5" w:rsidP="008C23F5"/>
    <w:p w:rsidR="008C23F5" w:rsidRDefault="008C23F5" w:rsidP="008C23F5">
      <w:pPr>
        <w:rPr>
          <w:lang w:eastAsia="en-US"/>
        </w:rPr>
      </w:pPr>
      <w:r>
        <w:t>4.</w:t>
      </w:r>
      <w:r>
        <w:tab/>
      </w:r>
      <w:r w:rsidRPr="003617C3">
        <w:rPr>
          <w:lang w:eastAsia="en-US"/>
        </w:rPr>
        <w:t>Behandle idrettslagets årsmelding, herunder eventuelle gruppeårsmeldinger.</w:t>
      </w:r>
    </w:p>
    <w:p w:rsidR="008C23F5" w:rsidRPr="003617C3" w:rsidRDefault="008C23F5" w:rsidP="008C23F5">
      <w:pPr>
        <w:rPr>
          <w:lang w:eastAsia="en-US"/>
        </w:rPr>
      </w:pPr>
      <w:r>
        <w:rPr>
          <w:lang w:eastAsia="en-US"/>
        </w:rPr>
        <w:tab/>
      </w:r>
      <w:r w:rsidRPr="003617C3">
        <w:rPr>
          <w:lang w:eastAsia="en-US"/>
        </w:rPr>
        <w:t>Behandle idrettslagets regnskap i revidert stand.</w:t>
      </w:r>
      <w:r w:rsidRPr="003617C3">
        <w:rPr>
          <w:vertAlign w:val="superscript"/>
          <w:lang w:eastAsia="en-US"/>
        </w:rPr>
        <w:t xml:space="preserve"> </w:t>
      </w:r>
    </w:p>
    <w:p w:rsidR="008C23F5" w:rsidRPr="003617C3" w:rsidRDefault="008C23F5" w:rsidP="008C23F5">
      <w:pPr>
        <w:rPr>
          <w:lang w:eastAsia="en-US"/>
        </w:rPr>
      </w:pPr>
    </w:p>
    <w:p w:rsidR="004C75EA" w:rsidRDefault="008C23F5" w:rsidP="00651126">
      <w:pPr>
        <w:ind w:left="705"/>
      </w:pPr>
      <w:r>
        <w:t>Årsmelding, regns</w:t>
      </w:r>
      <w:r w:rsidR="004C75EA">
        <w:t xml:space="preserve">kap og budsjett for hovedstyret. Regnskap </w:t>
      </w:r>
      <w:proofErr w:type="spellStart"/>
      <w:r w:rsidR="004C75EA">
        <w:t>allidrett</w:t>
      </w:r>
      <w:proofErr w:type="spellEnd"/>
      <w:r w:rsidR="004C75EA">
        <w:t>.</w:t>
      </w:r>
      <w:r w:rsidR="00651126">
        <w:t xml:space="preserve"> </w:t>
      </w:r>
      <w:proofErr w:type="gramStart"/>
      <w:r w:rsidR="00651126">
        <w:t>Regnskap  frisbeegolf</w:t>
      </w:r>
      <w:proofErr w:type="gramEnd"/>
      <w:r w:rsidR="00651126">
        <w:t>.</w:t>
      </w:r>
    </w:p>
    <w:p w:rsidR="008C23F5" w:rsidRDefault="008C23F5" w:rsidP="008C23F5"/>
    <w:p w:rsidR="008C23F5" w:rsidRDefault="008C23F5" w:rsidP="008C23F5">
      <w:pPr>
        <w:ind w:left="705"/>
      </w:pPr>
      <w:r>
        <w:t>Årsmelding, regnskap og budsjett for friidrettsavdelinga</w:t>
      </w:r>
    </w:p>
    <w:p w:rsidR="008C23F5" w:rsidRDefault="008C23F5" w:rsidP="008C23F5">
      <w:pPr>
        <w:ind w:left="705" w:hanging="705"/>
      </w:pPr>
    </w:p>
    <w:p w:rsidR="008C23F5" w:rsidRDefault="008C23F5" w:rsidP="008C23F5">
      <w:pPr>
        <w:ind w:left="705"/>
      </w:pPr>
      <w:r>
        <w:t>Årsmelding, regnskap og budsjett skiavdelinga</w:t>
      </w:r>
    </w:p>
    <w:p w:rsidR="008C23F5" w:rsidRDefault="008C23F5" w:rsidP="008C23F5">
      <w:pPr>
        <w:ind w:left="705" w:hanging="705"/>
      </w:pPr>
    </w:p>
    <w:p w:rsidR="008C23F5" w:rsidRDefault="008C23F5" w:rsidP="008C23F5">
      <w:pPr>
        <w:ind w:left="705"/>
      </w:pPr>
      <w:r>
        <w:t>Årsmelding, regnskap og budsjett svømmeavdelinga</w:t>
      </w:r>
    </w:p>
    <w:p w:rsidR="008C23F5" w:rsidRDefault="008C23F5" w:rsidP="008C23F5">
      <w:pPr>
        <w:ind w:left="705" w:hanging="705"/>
      </w:pPr>
    </w:p>
    <w:p w:rsidR="008C23F5" w:rsidRDefault="008C23F5" w:rsidP="008C23F5">
      <w:pPr>
        <w:ind w:left="705"/>
      </w:pPr>
      <w:r>
        <w:t>Årsmelding, regnskap og budsjett håndballavdelinga</w:t>
      </w:r>
    </w:p>
    <w:p w:rsidR="008C23F5" w:rsidRDefault="008C23F5" w:rsidP="008C23F5"/>
    <w:p w:rsidR="008C23F5" w:rsidRDefault="008C23F5" w:rsidP="008C23F5">
      <w:pPr>
        <w:ind w:firstLine="705"/>
      </w:pPr>
      <w:r>
        <w:t>Referat årsmelding KIL/Hemne</w:t>
      </w:r>
    </w:p>
    <w:p w:rsidR="008C23F5" w:rsidRDefault="008C23F5" w:rsidP="008C23F5"/>
    <w:p w:rsidR="008C23F5" w:rsidRDefault="008C23F5" w:rsidP="008C23F5">
      <w:r>
        <w:t>5.</w:t>
      </w:r>
      <w:r>
        <w:tab/>
        <w:t xml:space="preserve">Totalregnskap og totalbudsjett KIL, </w:t>
      </w:r>
      <w:r w:rsidR="000E62E9">
        <w:t xml:space="preserve">samt revisjonsberetning </w:t>
      </w:r>
      <w:r w:rsidR="00F96AC4">
        <w:t xml:space="preserve">for </w:t>
      </w:r>
      <w:r w:rsidR="004C67E6">
        <w:t>201</w:t>
      </w:r>
      <w:r w:rsidR="0020515F">
        <w:t>8</w:t>
      </w:r>
      <w:r>
        <w:t>.</w:t>
      </w:r>
      <w:r w:rsidR="004D41FA">
        <w:t xml:space="preserve"> </w:t>
      </w:r>
    </w:p>
    <w:p w:rsidR="008C23F5" w:rsidRDefault="008C23F5" w:rsidP="008C23F5"/>
    <w:p w:rsidR="00ED0D31" w:rsidRDefault="008C23F5" w:rsidP="00ED0D31">
      <w:pPr>
        <w:ind w:left="705" w:hanging="705"/>
        <w:rPr>
          <w:lang w:eastAsia="en-US"/>
        </w:rPr>
      </w:pPr>
      <w:r w:rsidRPr="00DA62EC">
        <w:t>6.</w:t>
      </w:r>
      <w:r w:rsidRPr="00DA62EC">
        <w:tab/>
      </w:r>
      <w:r w:rsidRPr="00DA62EC">
        <w:rPr>
          <w:lang w:eastAsia="en-US"/>
        </w:rPr>
        <w:t>Behandle forslag og saker</w:t>
      </w:r>
      <w:r w:rsidR="00FF2D33">
        <w:rPr>
          <w:lang w:eastAsia="en-US"/>
        </w:rPr>
        <w:t xml:space="preserve">. </w:t>
      </w:r>
    </w:p>
    <w:p w:rsidR="003C7806" w:rsidRDefault="003C7806" w:rsidP="00ED0D31">
      <w:pPr>
        <w:ind w:left="705" w:hanging="705"/>
        <w:rPr>
          <w:lang w:eastAsia="en-US"/>
        </w:rPr>
      </w:pPr>
      <w:r>
        <w:rPr>
          <w:lang w:eastAsia="en-US"/>
        </w:rPr>
        <w:tab/>
      </w:r>
      <w:r w:rsidR="00651126">
        <w:rPr>
          <w:lang w:eastAsia="en-US"/>
        </w:rPr>
        <w:t>Søknad fra Hemne turnforening om å bli tatt opp som avdeling i KIL</w:t>
      </w:r>
    </w:p>
    <w:p w:rsidR="008C23F5" w:rsidRPr="00ED5A46" w:rsidRDefault="00FF2D33" w:rsidP="008C23F5">
      <w:pPr>
        <w:rPr>
          <w:vertAlign w:val="superscript"/>
          <w:lang w:eastAsia="en-US"/>
        </w:rPr>
      </w:pPr>
      <w:r>
        <w:rPr>
          <w:vertAlign w:val="superscript"/>
          <w:lang w:eastAsia="en-US"/>
        </w:rPr>
        <w:tab/>
      </w:r>
    </w:p>
    <w:p w:rsidR="00ED0D31" w:rsidRDefault="008C23F5" w:rsidP="00ED0D31">
      <w:pPr>
        <w:ind w:left="705" w:hanging="705"/>
      </w:pPr>
      <w:r w:rsidRPr="00DA62EC">
        <w:t>7.</w:t>
      </w:r>
      <w:r w:rsidRPr="00DA62EC">
        <w:tab/>
      </w:r>
      <w:r w:rsidR="00E51C01" w:rsidRPr="00DA62EC">
        <w:t xml:space="preserve">Fastsette </w:t>
      </w:r>
      <w:r w:rsidR="00ED0D31">
        <w:t>medlemskontingent for 201</w:t>
      </w:r>
      <w:r w:rsidR="0020515F">
        <w:t>9</w:t>
      </w:r>
      <w:r w:rsidR="00E51C01">
        <w:t xml:space="preserve">. </w:t>
      </w:r>
    </w:p>
    <w:p w:rsidR="00072DE9" w:rsidRDefault="00ED0D31" w:rsidP="00ED0D31">
      <w:pPr>
        <w:pStyle w:val="Listeavsnitt"/>
        <w:numPr>
          <w:ilvl w:val="0"/>
          <w:numId w:val="5"/>
        </w:numPr>
      </w:pPr>
      <w:r>
        <w:t xml:space="preserve">familie: </w:t>
      </w:r>
      <w:r w:rsidR="00072DE9">
        <w:t>400,-,</w:t>
      </w:r>
    </w:p>
    <w:p w:rsidR="00072DE9" w:rsidRDefault="00E51C01" w:rsidP="00ED0D31">
      <w:pPr>
        <w:pStyle w:val="Listeavsnitt"/>
        <w:numPr>
          <w:ilvl w:val="0"/>
          <w:numId w:val="5"/>
        </w:numPr>
      </w:pPr>
      <w:r>
        <w:t>junior</w:t>
      </w:r>
      <w:r w:rsidR="00ED0D31">
        <w:t xml:space="preserve"> </w:t>
      </w:r>
      <w:r w:rsidR="00072DE9">
        <w:t xml:space="preserve">150,- </w:t>
      </w:r>
    </w:p>
    <w:p w:rsidR="00072DE9" w:rsidRDefault="00E51C01" w:rsidP="00ED0D31">
      <w:pPr>
        <w:pStyle w:val="Listeavsnitt"/>
        <w:numPr>
          <w:ilvl w:val="0"/>
          <w:numId w:val="5"/>
        </w:numPr>
      </w:pPr>
      <w:r>
        <w:t>senior</w:t>
      </w:r>
      <w:r w:rsidR="00020AF1">
        <w:t xml:space="preserve"> </w:t>
      </w:r>
      <w:r w:rsidR="00072DE9">
        <w:t>250,-</w:t>
      </w:r>
    </w:p>
    <w:p w:rsidR="008C23F5" w:rsidRDefault="008C23F5" w:rsidP="008C23F5"/>
    <w:p w:rsidR="008C23F5" w:rsidRDefault="008C23F5" w:rsidP="008C23F5">
      <w:pPr>
        <w:rPr>
          <w:lang w:eastAsia="en-US"/>
        </w:rPr>
      </w:pPr>
      <w:r>
        <w:t>8.</w:t>
      </w:r>
      <w:r>
        <w:tab/>
      </w:r>
      <w:r w:rsidRPr="003617C3">
        <w:rPr>
          <w:lang w:eastAsia="en-US"/>
        </w:rPr>
        <w:t>Behandle idrettslagets organisasjonsplan.</w:t>
      </w:r>
      <w:r w:rsidR="004D41FA">
        <w:rPr>
          <w:lang w:eastAsia="en-US"/>
        </w:rPr>
        <w:t xml:space="preserve"> </w:t>
      </w:r>
    </w:p>
    <w:p w:rsidR="001957DE" w:rsidRDefault="001957DE" w:rsidP="008C23F5">
      <w:pPr>
        <w:rPr>
          <w:lang w:eastAsia="en-US"/>
        </w:rPr>
      </w:pPr>
    </w:p>
    <w:p w:rsidR="001957DE" w:rsidRDefault="00287BFD" w:rsidP="008C23F5">
      <w:pPr>
        <w:rPr>
          <w:lang w:eastAsia="en-US"/>
        </w:rPr>
      </w:pPr>
      <w:r>
        <w:rPr>
          <w:lang w:eastAsia="en-US"/>
        </w:rPr>
        <w:t>9</w:t>
      </w:r>
      <w:r w:rsidR="001957DE">
        <w:rPr>
          <w:lang w:eastAsia="en-US"/>
        </w:rPr>
        <w:t>.</w:t>
      </w:r>
      <w:r w:rsidR="001957DE">
        <w:rPr>
          <w:lang w:eastAsia="en-US"/>
        </w:rPr>
        <w:tab/>
        <w:t xml:space="preserve">Godkjenne </w:t>
      </w:r>
      <w:proofErr w:type="spellStart"/>
      <w:r w:rsidR="001957DE">
        <w:rPr>
          <w:lang w:eastAsia="en-US"/>
        </w:rPr>
        <w:t>lovnorm</w:t>
      </w:r>
      <w:proofErr w:type="spellEnd"/>
      <w:r w:rsidR="001957DE">
        <w:rPr>
          <w:lang w:eastAsia="en-US"/>
        </w:rPr>
        <w:t xml:space="preserve"> for KIL</w:t>
      </w:r>
    </w:p>
    <w:p w:rsidR="008C23F5" w:rsidRPr="003617C3" w:rsidRDefault="008C23F5" w:rsidP="008C23F5">
      <w:pPr>
        <w:rPr>
          <w:lang w:eastAsia="en-US"/>
        </w:rPr>
      </w:pPr>
    </w:p>
    <w:p w:rsidR="008C23F5" w:rsidRPr="003617C3" w:rsidRDefault="001957DE" w:rsidP="008C23F5">
      <w:pPr>
        <w:rPr>
          <w:lang w:eastAsia="en-US"/>
        </w:rPr>
      </w:pPr>
      <w:r>
        <w:rPr>
          <w:lang w:eastAsia="en-US"/>
        </w:rPr>
        <w:t>1</w:t>
      </w:r>
      <w:r w:rsidR="0001008D">
        <w:rPr>
          <w:lang w:eastAsia="en-US"/>
        </w:rPr>
        <w:t>0</w:t>
      </w:r>
      <w:r w:rsidR="008C23F5">
        <w:rPr>
          <w:lang w:eastAsia="en-US"/>
        </w:rPr>
        <w:t>.</w:t>
      </w:r>
      <w:r w:rsidR="008C23F5">
        <w:rPr>
          <w:lang w:eastAsia="en-US"/>
        </w:rPr>
        <w:tab/>
      </w:r>
      <w:r w:rsidR="008C23F5" w:rsidRPr="003617C3">
        <w:rPr>
          <w:lang w:eastAsia="en-US"/>
        </w:rPr>
        <w:t>Foreta følgende valg:</w:t>
      </w:r>
    </w:p>
    <w:p w:rsidR="008C23F5" w:rsidRDefault="008C23F5" w:rsidP="008C23F5">
      <w:pPr>
        <w:ind w:left="426"/>
        <w:rPr>
          <w:lang w:eastAsia="en-US"/>
        </w:rPr>
      </w:pPr>
      <w:r>
        <w:rPr>
          <w:lang w:eastAsia="en-US"/>
        </w:rPr>
        <w:tab/>
        <w:t xml:space="preserve">a) </w:t>
      </w:r>
      <w:r w:rsidRPr="003617C3">
        <w:rPr>
          <w:lang w:eastAsia="en-US"/>
        </w:rPr>
        <w:t xml:space="preserve">Leder </w:t>
      </w:r>
    </w:p>
    <w:p w:rsidR="008C23F5" w:rsidRPr="00D57CD3" w:rsidRDefault="008C23F5" w:rsidP="008C23F5">
      <w:pPr>
        <w:ind w:firstLine="708"/>
        <w:rPr>
          <w:lang w:eastAsia="en-US"/>
        </w:rPr>
      </w:pPr>
      <w:r>
        <w:rPr>
          <w:lang w:eastAsia="en-US"/>
        </w:rPr>
        <w:t xml:space="preserve">b) </w:t>
      </w:r>
      <w:r w:rsidR="00020AF1">
        <w:rPr>
          <w:lang w:eastAsia="en-US"/>
        </w:rPr>
        <w:t>4</w:t>
      </w:r>
      <w:r w:rsidR="004D41FA">
        <w:rPr>
          <w:lang w:eastAsia="en-US"/>
        </w:rPr>
        <w:t xml:space="preserve"> styremedlemmer </w:t>
      </w:r>
    </w:p>
    <w:p w:rsidR="008C23F5" w:rsidRPr="003617C3" w:rsidRDefault="008C23F5" w:rsidP="008C23F5">
      <w:pPr>
        <w:ind w:firstLine="708"/>
        <w:rPr>
          <w:lang w:eastAsia="en-US"/>
        </w:rPr>
      </w:pPr>
      <w:r>
        <w:rPr>
          <w:lang w:eastAsia="en-US"/>
        </w:rPr>
        <w:t xml:space="preserve">c) </w:t>
      </w:r>
      <w:r w:rsidRPr="003617C3">
        <w:rPr>
          <w:lang w:eastAsia="en-US"/>
        </w:rPr>
        <w:t>Øvrige valg i henhold til årsmøtevedtatt organisasjonsplan, jf. pkt. 9.</w:t>
      </w:r>
    </w:p>
    <w:p w:rsidR="008C23F5" w:rsidRPr="003617C3" w:rsidRDefault="008C23F5" w:rsidP="008C23F5">
      <w:pPr>
        <w:ind w:firstLine="708"/>
        <w:rPr>
          <w:lang w:eastAsia="en-US"/>
        </w:rPr>
      </w:pPr>
      <w:r>
        <w:rPr>
          <w:lang w:eastAsia="en-US"/>
        </w:rPr>
        <w:t xml:space="preserve">d) </w:t>
      </w:r>
      <w:proofErr w:type="spellStart"/>
      <w:r w:rsidR="00805DE3">
        <w:rPr>
          <w:lang w:eastAsia="en-US"/>
        </w:rPr>
        <w:t>Kontrollkomitè</w:t>
      </w:r>
      <w:proofErr w:type="spellEnd"/>
      <w:r w:rsidR="00C405AF">
        <w:rPr>
          <w:lang w:eastAsia="en-US"/>
        </w:rPr>
        <w:t>, 2 medlemmer</w:t>
      </w:r>
      <w:r w:rsidRPr="003617C3">
        <w:rPr>
          <w:lang w:eastAsia="en-US"/>
        </w:rPr>
        <w:t xml:space="preserve"> </w:t>
      </w:r>
    </w:p>
    <w:p w:rsidR="008C23F5" w:rsidRPr="003617C3" w:rsidRDefault="008C23F5" w:rsidP="008C23F5">
      <w:pPr>
        <w:ind w:left="705"/>
        <w:rPr>
          <w:lang w:eastAsia="en-US"/>
        </w:rPr>
      </w:pPr>
      <w:r w:rsidRPr="003617C3">
        <w:rPr>
          <w:lang w:eastAsia="en-US"/>
        </w:rPr>
        <w:t xml:space="preserve">e) Representanter til ting og </w:t>
      </w:r>
      <w:r>
        <w:rPr>
          <w:lang w:eastAsia="en-US"/>
        </w:rPr>
        <w:t xml:space="preserve">idrettsrådet. </w:t>
      </w:r>
    </w:p>
    <w:p w:rsidR="008C23F5" w:rsidRPr="003617C3" w:rsidRDefault="008C23F5" w:rsidP="008C23F5">
      <w:pPr>
        <w:rPr>
          <w:lang w:eastAsia="en-US"/>
        </w:rPr>
      </w:pPr>
      <w:r w:rsidRPr="003617C3">
        <w:rPr>
          <w:lang w:eastAsia="en-US"/>
        </w:rPr>
        <w:t xml:space="preserve">    </w:t>
      </w:r>
      <w:r>
        <w:rPr>
          <w:lang w:eastAsia="en-US"/>
        </w:rPr>
        <w:tab/>
      </w:r>
      <w:r w:rsidRPr="003617C3">
        <w:rPr>
          <w:lang w:eastAsia="en-US"/>
        </w:rPr>
        <w:t>f) Valgkomité med leder og 2 medlemmer og 1 varamedlem for neste årsmøte.</w:t>
      </w:r>
    </w:p>
    <w:p w:rsidR="008C23F5" w:rsidRDefault="008C23F5" w:rsidP="008C23F5">
      <w:pPr>
        <w:rPr>
          <w:lang w:eastAsia="en-US"/>
        </w:rPr>
      </w:pPr>
    </w:p>
    <w:p w:rsidR="0001008D" w:rsidRDefault="0001008D" w:rsidP="008C23F5"/>
    <w:p w:rsidR="0001008D" w:rsidRDefault="0001008D" w:rsidP="008C23F5"/>
    <w:p w:rsidR="008C23F5" w:rsidRDefault="0001008D" w:rsidP="008C23F5">
      <w:r>
        <w:t>11</w:t>
      </w:r>
      <w:r w:rsidR="008C23F5">
        <w:t xml:space="preserve">. </w:t>
      </w:r>
      <w:r w:rsidR="008C23F5">
        <w:tab/>
        <w:t xml:space="preserve">Godkjenning av valg </w:t>
      </w:r>
      <w:r w:rsidR="008C23F5">
        <w:tab/>
        <w:t>a) friidrettsavdelinga</w:t>
      </w:r>
    </w:p>
    <w:p w:rsidR="008C23F5" w:rsidRPr="00924A86" w:rsidRDefault="008C23F5" w:rsidP="008C23F5">
      <w:pPr>
        <w:ind w:left="2124" w:firstLine="708"/>
      </w:pPr>
      <w:r w:rsidRPr="00924A86">
        <w:t>b) skiavdelinga</w:t>
      </w:r>
    </w:p>
    <w:p w:rsidR="008C23F5" w:rsidRPr="00924A86" w:rsidRDefault="008C23F5" w:rsidP="008C23F5">
      <w:pPr>
        <w:ind w:left="2124" w:firstLine="708"/>
      </w:pPr>
      <w:r w:rsidRPr="00924A86">
        <w:t>c) svømmeavdelinga</w:t>
      </w:r>
    </w:p>
    <w:p w:rsidR="008C23F5" w:rsidRPr="00924A86" w:rsidRDefault="008C23F5" w:rsidP="008C23F5">
      <w:pPr>
        <w:ind w:left="2124" w:firstLine="708"/>
      </w:pPr>
      <w:r w:rsidRPr="00924A86">
        <w:t>d) håndballavdelinga</w:t>
      </w:r>
    </w:p>
    <w:p w:rsidR="008C23F5" w:rsidRPr="00924A86" w:rsidRDefault="008C23F5" w:rsidP="008C23F5"/>
    <w:p w:rsidR="008C23F5" w:rsidRPr="00924A86" w:rsidRDefault="008C23F5" w:rsidP="008C23F5">
      <w:r w:rsidRPr="00924A86">
        <w:t>1</w:t>
      </w:r>
      <w:r w:rsidR="0001008D">
        <w:t>2</w:t>
      </w:r>
      <w:r w:rsidRPr="00924A86">
        <w:t>.</w:t>
      </w:r>
      <w:r w:rsidRPr="00924A86">
        <w:tab/>
        <w:t>Engasjering av regns</w:t>
      </w:r>
      <w:r w:rsidR="00E734F7">
        <w:t xml:space="preserve">kapsfører for </w:t>
      </w:r>
      <w:r w:rsidR="004C67E6">
        <w:t>201</w:t>
      </w:r>
      <w:r w:rsidR="0051065B">
        <w:t>9</w:t>
      </w:r>
    </w:p>
    <w:p w:rsidR="008C23F5" w:rsidRPr="00924A86" w:rsidRDefault="008C23F5" w:rsidP="008C23F5"/>
    <w:p w:rsidR="008C23F5" w:rsidRPr="00924A86" w:rsidRDefault="008C23F5" w:rsidP="008C23F5">
      <w:r w:rsidRPr="00924A86">
        <w:t>1</w:t>
      </w:r>
      <w:r w:rsidR="0001008D">
        <w:t>3</w:t>
      </w:r>
      <w:r w:rsidRPr="00924A86">
        <w:t xml:space="preserve">. </w:t>
      </w:r>
      <w:r w:rsidR="00E734F7">
        <w:tab/>
        <w:t xml:space="preserve">Engasjering av revisor for </w:t>
      </w:r>
      <w:r w:rsidR="00ED0D31">
        <w:t>20</w:t>
      </w:r>
      <w:r w:rsidR="004C67E6">
        <w:t>1</w:t>
      </w:r>
      <w:r w:rsidR="0051065B">
        <w:t>9</w:t>
      </w:r>
      <w:bookmarkStart w:id="0" w:name="_GoBack"/>
      <w:bookmarkEnd w:id="0"/>
    </w:p>
    <w:p w:rsidR="008C23F5" w:rsidRPr="00924A86" w:rsidRDefault="008C23F5" w:rsidP="008C23F5"/>
    <w:p w:rsidR="008A6DC2" w:rsidRDefault="008A6DC2"/>
    <w:sectPr w:rsidR="008A6D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907A2"/>
    <w:multiLevelType w:val="hybridMultilevel"/>
    <w:tmpl w:val="AE7676E4"/>
    <w:lvl w:ilvl="0" w:tplc="73AAA56C">
      <w:start w:val="2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4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32897DB2"/>
    <w:multiLevelType w:val="hybridMultilevel"/>
    <w:tmpl w:val="EC007F6C"/>
    <w:lvl w:ilvl="0" w:tplc="0414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47513081"/>
    <w:multiLevelType w:val="hybridMultilevel"/>
    <w:tmpl w:val="F35E128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2A1878"/>
    <w:multiLevelType w:val="hybridMultilevel"/>
    <w:tmpl w:val="E4DC670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D6186F"/>
    <w:multiLevelType w:val="hybridMultilevel"/>
    <w:tmpl w:val="0A303E3C"/>
    <w:lvl w:ilvl="0" w:tplc="0414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>
    <w:nsid w:val="7E9C7E9E"/>
    <w:multiLevelType w:val="hybridMultilevel"/>
    <w:tmpl w:val="05168EE4"/>
    <w:lvl w:ilvl="0" w:tplc="0414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3F5"/>
    <w:rsid w:val="0001008D"/>
    <w:rsid w:val="00020AF1"/>
    <w:rsid w:val="00072DE9"/>
    <w:rsid w:val="000B6782"/>
    <w:rsid w:val="000E62E9"/>
    <w:rsid w:val="0016663A"/>
    <w:rsid w:val="001957DE"/>
    <w:rsid w:val="001D5046"/>
    <w:rsid w:val="001E49AD"/>
    <w:rsid w:val="0020515F"/>
    <w:rsid w:val="00287BFD"/>
    <w:rsid w:val="002906E4"/>
    <w:rsid w:val="002B0A30"/>
    <w:rsid w:val="00331692"/>
    <w:rsid w:val="003328C4"/>
    <w:rsid w:val="003760D8"/>
    <w:rsid w:val="003C7806"/>
    <w:rsid w:val="003F0CFB"/>
    <w:rsid w:val="00440C47"/>
    <w:rsid w:val="004A3B6C"/>
    <w:rsid w:val="004A754B"/>
    <w:rsid w:val="004C67E6"/>
    <w:rsid w:val="004C75EA"/>
    <w:rsid w:val="004D41FA"/>
    <w:rsid w:val="0051065B"/>
    <w:rsid w:val="00527975"/>
    <w:rsid w:val="0057214C"/>
    <w:rsid w:val="0059719D"/>
    <w:rsid w:val="00651126"/>
    <w:rsid w:val="0079242B"/>
    <w:rsid w:val="007947A5"/>
    <w:rsid w:val="00805DE3"/>
    <w:rsid w:val="00876B2F"/>
    <w:rsid w:val="0089483C"/>
    <w:rsid w:val="008A6DC2"/>
    <w:rsid w:val="008C23F5"/>
    <w:rsid w:val="00924A86"/>
    <w:rsid w:val="00960B32"/>
    <w:rsid w:val="00B12FDD"/>
    <w:rsid w:val="00C405AF"/>
    <w:rsid w:val="00CE243C"/>
    <w:rsid w:val="00DA62EC"/>
    <w:rsid w:val="00DE11E9"/>
    <w:rsid w:val="00DF40A0"/>
    <w:rsid w:val="00E51C01"/>
    <w:rsid w:val="00E734F7"/>
    <w:rsid w:val="00ED0D31"/>
    <w:rsid w:val="00ED5A46"/>
    <w:rsid w:val="00F1648C"/>
    <w:rsid w:val="00F1772E"/>
    <w:rsid w:val="00F96AC4"/>
    <w:rsid w:val="00FE414F"/>
    <w:rsid w:val="00FF2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23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DA62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23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DA62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0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C81497BD</Template>
  <TotalTime>2</TotalTime>
  <Pages>2</Pages>
  <Words>239</Words>
  <Characters>1270</Characters>
  <Application>Microsoft Office Word</Application>
  <DocSecurity>0</DocSecurity>
  <Lines>10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Sør-Trøndelag fylkeskommune</Company>
  <LinksUpToDate>false</LinksUpToDate>
  <CharactersWithSpaces>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 Hoftun</dc:creator>
  <cp:lastModifiedBy>Ola Erik Røttereng</cp:lastModifiedBy>
  <cp:revision>5</cp:revision>
  <cp:lastPrinted>2016-03-01T17:44:00Z</cp:lastPrinted>
  <dcterms:created xsi:type="dcterms:W3CDTF">2019-01-29T10:54:00Z</dcterms:created>
  <dcterms:modified xsi:type="dcterms:W3CDTF">2019-03-04T17:04:00Z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do_DocID">
    <vt:lpwstr>07441efb-e0c4-4cc9-a239-4212aaff5269</vt:lpwstr>
  </property>
</Properties>
</file>